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4811" w:rsidRPr="00DC2909" w:rsidRDefault="002F4811" w:rsidP="00710DD2">
      <w:pPr>
        <w:spacing w:after="0"/>
        <w:jc w:val="center"/>
        <w:rPr>
          <w:rFonts w:ascii="Book Antiqua" w:hAnsi="Book Antiqua"/>
          <w:b/>
          <w:sz w:val="28"/>
          <w:szCs w:val="28"/>
          <w:u w:val="single"/>
        </w:rPr>
      </w:pPr>
      <w:r w:rsidRPr="00DC2909">
        <w:rPr>
          <w:rFonts w:ascii="Book Antiqua" w:hAnsi="Book Antiqua"/>
          <w:b/>
          <w:sz w:val="28"/>
          <w:szCs w:val="28"/>
          <w:u w:val="single"/>
        </w:rPr>
        <w:t>AGENDA</w:t>
      </w:r>
    </w:p>
    <w:p w:rsidR="002F4811" w:rsidRPr="00DC2909" w:rsidRDefault="002F4811" w:rsidP="001947FF">
      <w:pPr>
        <w:spacing w:after="0" w:line="240" w:lineRule="auto"/>
        <w:jc w:val="center"/>
        <w:rPr>
          <w:b/>
          <w:sz w:val="28"/>
          <w:szCs w:val="28"/>
        </w:rPr>
      </w:pPr>
      <w:r>
        <w:rPr>
          <w:b/>
          <w:sz w:val="28"/>
          <w:szCs w:val="28"/>
        </w:rPr>
        <w:t>Lower Chippewa Invasives Partnership</w:t>
      </w:r>
      <w:r w:rsidRPr="00DC2909">
        <w:rPr>
          <w:b/>
          <w:sz w:val="28"/>
          <w:szCs w:val="28"/>
        </w:rPr>
        <w:t xml:space="preserve"> Monthly Meeting</w:t>
      </w:r>
    </w:p>
    <w:p w:rsidR="002F4811" w:rsidRDefault="002F4811" w:rsidP="001947FF">
      <w:pPr>
        <w:spacing w:after="0" w:line="240" w:lineRule="auto"/>
        <w:jc w:val="center"/>
        <w:rPr>
          <w:rFonts w:ascii="Book Antiqua" w:hAnsi="Book Antiqua"/>
          <w:sz w:val="24"/>
          <w:szCs w:val="24"/>
        </w:rPr>
      </w:pPr>
      <w:r>
        <w:rPr>
          <w:rFonts w:ascii="Book Antiqua" w:hAnsi="Book Antiqua"/>
          <w:sz w:val="24"/>
          <w:szCs w:val="24"/>
        </w:rPr>
        <w:t xml:space="preserve">Dunn County Ag Center Conference Room, </w:t>
      </w:r>
      <w:smartTag w:uri="urn:schemas-microsoft-com:office:smarttags" w:element="address">
        <w:smartTag w:uri="urn:schemas-microsoft-com:office:smarttags" w:element="Street">
          <w:smartTag w:uri="urn:schemas-microsoft-com:office:smarttags" w:element="address">
            <w:smartTag w:uri="urn:schemas-microsoft-com:office:smarttags" w:element="Street">
              <w:r>
                <w:rPr>
                  <w:rFonts w:ascii="Book Antiqua" w:hAnsi="Book Antiqua"/>
                  <w:sz w:val="24"/>
                  <w:szCs w:val="24"/>
                </w:rPr>
                <w:t>390 Red Cedar Street</w:t>
              </w:r>
            </w:smartTag>
          </w:smartTag>
          <w:r>
            <w:rPr>
              <w:rFonts w:ascii="Book Antiqua" w:hAnsi="Book Antiqua"/>
              <w:sz w:val="24"/>
              <w:szCs w:val="24"/>
            </w:rPr>
            <w:t xml:space="preserve">, </w:t>
          </w:r>
          <w:smartTag w:uri="urn:schemas-microsoft-com:office:smarttags" w:element="City">
            <w:r>
              <w:rPr>
                <w:rFonts w:ascii="Book Antiqua" w:hAnsi="Book Antiqua"/>
                <w:sz w:val="24"/>
                <w:szCs w:val="24"/>
              </w:rPr>
              <w:t>Menomonie</w:t>
            </w:r>
          </w:smartTag>
          <w:r>
            <w:rPr>
              <w:rFonts w:ascii="Book Antiqua" w:hAnsi="Book Antiqua"/>
              <w:sz w:val="24"/>
              <w:szCs w:val="24"/>
            </w:rPr>
            <w:t xml:space="preserve">, </w:t>
          </w:r>
          <w:smartTag w:uri="urn:schemas-microsoft-com:office:smarttags" w:element="State">
            <w:r>
              <w:rPr>
                <w:rFonts w:ascii="Book Antiqua" w:hAnsi="Book Antiqua"/>
                <w:sz w:val="24"/>
                <w:szCs w:val="24"/>
              </w:rPr>
              <w:t>WI</w:t>
            </w:r>
          </w:smartTag>
        </w:smartTag>
      </w:smartTag>
      <w:r>
        <w:rPr>
          <w:rFonts w:ascii="Book Antiqua" w:hAnsi="Book Antiqua"/>
          <w:sz w:val="24"/>
          <w:szCs w:val="24"/>
        </w:rPr>
        <w:t xml:space="preserve"> </w:t>
      </w:r>
    </w:p>
    <w:p w:rsidR="002F4811" w:rsidRDefault="002F4811" w:rsidP="001947FF">
      <w:pPr>
        <w:spacing w:after="0" w:line="240" w:lineRule="auto"/>
        <w:jc w:val="center"/>
        <w:rPr>
          <w:rFonts w:ascii="Book Antiqua" w:hAnsi="Book Antiqua"/>
          <w:sz w:val="24"/>
          <w:szCs w:val="24"/>
        </w:rPr>
      </w:pPr>
      <w:r>
        <w:rPr>
          <w:rFonts w:ascii="Book Antiqua" w:hAnsi="Book Antiqua"/>
          <w:sz w:val="24"/>
          <w:szCs w:val="24"/>
        </w:rPr>
        <w:t xml:space="preserve">Thursday, May 21, 2015, 2-4:30 PM  </w:t>
      </w:r>
    </w:p>
    <w:p w:rsidR="002F4811" w:rsidRPr="008F5D45" w:rsidRDefault="002F4811" w:rsidP="001947FF">
      <w:pPr>
        <w:spacing w:after="0" w:line="240" w:lineRule="auto"/>
        <w:jc w:val="center"/>
        <w:rPr>
          <w:rFonts w:ascii="Book Antiqua" w:hAnsi="Book Antiqua"/>
          <w:sz w:val="16"/>
          <w:szCs w:val="16"/>
        </w:rPr>
      </w:pPr>
    </w:p>
    <w:p w:rsidR="002F4811" w:rsidRPr="00526626" w:rsidRDefault="002F4811" w:rsidP="002A23EE">
      <w:pPr>
        <w:spacing w:after="0" w:line="240" w:lineRule="auto"/>
        <w:rPr>
          <w:rFonts w:ascii="Book Antiqua" w:hAnsi="Book Antiqua"/>
          <w:sz w:val="24"/>
          <w:szCs w:val="24"/>
        </w:rPr>
      </w:pPr>
      <w:r>
        <w:rPr>
          <w:rFonts w:ascii="Book Antiqua" w:hAnsi="Book Antiqua"/>
          <w:b/>
          <w:sz w:val="24"/>
          <w:szCs w:val="24"/>
        </w:rPr>
        <w:t xml:space="preserve">LCIP </w:t>
      </w:r>
      <w:r w:rsidRPr="00526626">
        <w:rPr>
          <w:rFonts w:ascii="Book Antiqua" w:hAnsi="Book Antiqua"/>
          <w:b/>
          <w:sz w:val="24"/>
          <w:szCs w:val="24"/>
        </w:rPr>
        <w:t xml:space="preserve">Identity Statement: </w:t>
      </w:r>
      <w:r>
        <w:rPr>
          <w:rFonts w:ascii="Book Antiqua" w:hAnsi="Book Antiqua"/>
          <w:sz w:val="24"/>
          <w:szCs w:val="24"/>
        </w:rPr>
        <w:t>LCIP</w:t>
      </w:r>
      <w:r w:rsidRPr="00526626">
        <w:rPr>
          <w:rFonts w:ascii="Book Antiqua" w:hAnsi="Book Antiqua"/>
          <w:sz w:val="24"/>
          <w:szCs w:val="24"/>
        </w:rPr>
        <w:t xml:space="preserve"> is a</w:t>
      </w:r>
      <w:r>
        <w:rPr>
          <w:rFonts w:ascii="Book Antiqua" w:hAnsi="Book Antiqua"/>
          <w:sz w:val="24"/>
          <w:szCs w:val="24"/>
        </w:rPr>
        <w:t>n</w:t>
      </w:r>
      <w:r w:rsidRPr="00526626">
        <w:rPr>
          <w:rFonts w:ascii="Book Antiqua" w:hAnsi="Book Antiqua"/>
          <w:sz w:val="24"/>
          <w:szCs w:val="24"/>
        </w:rPr>
        <w:t xml:space="preserve"> </w:t>
      </w:r>
      <w:r>
        <w:rPr>
          <w:rFonts w:ascii="Book Antiqua" w:hAnsi="Book Antiqua"/>
          <w:sz w:val="24"/>
          <w:szCs w:val="24"/>
        </w:rPr>
        <w:t>organization</w:t>
      </w:r>
      <w:r w:rsidRPr="00526626">
        <w:rPr>
          <w:rFonts w:ascii="Book Antiqua" w:hAnsi="Book Antiqua"/>
          <w:sz w:val="24"/>
          <w:szCs w:val="24"/>
        </w:rPr>
        <w:t xml:space="preserve"> that will use Civic Governance as a new approach to educating citizens needed to </w:t>
      </w:r>
      <w:r>
        <w:rPr>
          <w:rFonts w:ascii="Book Antiqua" w:hAnsi="Book Antiqua"/>
          <w:sz w:val="24"/>
          <w:szCs w:val="24"/>
        </w:rPr>
        <w:t>produce</w:t>
      </w:r>
      <w:r w:rsidRPr="00526626">
        <w:rPr>
          <w:rFonts w:ascii="Book Antiqua" w:hAnsi="Book Antiqua"/>
          <w:sz w:val="24"/>
          <w:szCs w:val="24"/>
        </w:rPr>
        <w:t xml:space="preserve"> a basis to govern for the common good and sustain democracy as a just system </w:t>
      </w:r>
      <w:r>
        <w:rPr>
          <w:rFonts w:ascii="Book Antiqua" w:hAnsi="Book Antiqua"/>
          <w:sz w:val="24"/>
          <w:szCs w:val="24"/>
        </w:rPr>
        <w:t>while</w:t>
      </w:r>
      <w:r w:rsidRPr="00526626">
        <w:rPr>
          <w:rFonts w:ascii="Book Antiqua" w:hAnsi="Book Antiqua"/>
          <w:sz w:val="24"/>
          <w:szCs w:val="24"/>
        </w:rPr>
        <w:t xml:space="preserve"> ac</w:t>
      </w:r>
      <w:r>
        <w:rPr>
          <w:rFonts w:ascii="Book Antiqua" w:hAnsi="Book Antiqua"/>
          <w:sz w:val="24"/>
          <w:szCs w:val="24"/>
        </w:rPr>
        <w:t>hieving goals toward invasive species awareness and control</w:t>
      </w:r>
      <w:r w:rsidRPr="00526626">
        <w:rPr>
          <w:rFonts w:ascii="Book Antiqua" w:hAnsi="Book Antiqua"/>
          <w:sz w:val="24"/>
          <w:szCs w:val="24"/>
        </w:rPr>
        <w:t>.</w:t>
      </w:r>
    </w:p>
    <w:p w:rsidR="002F4811" w:rsidRDefault="002F4811" w:rsidP="001367D0">
      <w:pPr>
        <w:spacing w:after="0" w:line="240" w:lineRule="auto"/>
        <w:rPr>
          <w:rFonts w:ascii="Book Antiqua" w:hAnsi="Book Antiqua"/>
          <w:b/>
          <w:sz w:val="24"/>
          <w:szCs w:val="24"/>
        </w:rPr>
      </w:pPr>
    </w:p>
    <w:p w:rsidR="002F4811" w:rsidRDefault="002F4811" w:rsidP="001367D0">
      <w:pPr>
        <w:spacing w:after="0" w:line="240" w:lineRule="auto"/>
        <w:rPr>
          <w:rFonts w:ascii="Book Antiqua" w:hAnsi="Book Antiqua"/>
          <w:sz w:val="24"/>
          <w:szCs w:val="24"/>
        </w:rPr>
      </w:pPr>
      <w:r>
        <w:rPr>
          <w:rFonts w:ascii="Book Antiqua" w:hAnsi="Book Antiqua"/>
          <w:b/>
          <w:sz w:val="24"/>
          <w:szCs w:val="24"/>
        </w:rPr>
        <w:t xml:space="preserve">The </w:t>
      </w:r>
      <w:r w:rsidRPr="0057715B">
        <w:rPr>
          <w:rFonts w:ascii="Book Antiqua" w:hAnsi="Book Antiqua"/>
          <w:b/>
          <w:sz w:val="24"/>
          <w:szCs w:val="24"/>
        </w:rPr>
        <w:t>Purpose</w:t>
      </w:r>
      <w:r>
        <w:rPr>
          <w:rFonts w:ascii="Book Antiqua" w:hAnsi="Book Antiqua"/>
          <w:b/>
          <w:sz w:val="24"/>
          <w:szCs w:val="24"/>
        </w:rPr>
        <w:t xml:space="preserve"> for LCIP</w:t>
      </w:r>
      <w:r w:rsidRPr="0057715B">
        <w:rPr>
          <w:rFonts w:ascii="Book Antiqua" w:hAnsi="Book Antiqua"/>
          <w:b/>
          <w:sz w:val="24"/>
          <w:szCs w:val="24"/>
        </w:rPr>
        <w:t>:</w:t>
      </w:r>
      <w:r>
        <w:rPr>
          <w:rFonts w:ascii="Book Antiqua" w:hAnsi="Book Antiqua"/>
          <w:sz w:val="24"/>
          <w:szCs w:val="24"/>
        </w:rPr>
        <w:t xml:space="preserve">  To develop the civic imagination and organize the civic infrastructure needed to make a case for Civic Governance while achieving short and long term goals toward invasive species education and outreach.</w:t>
      </w:r>
    </w:p>
    <w:p w:rsidR="002F4811" w:rsidRPr="003D5661" w:rsidRDefault="002F4811" w:rsidP="001367D0">
      <w:pPr>
        <w:spacing w:after="0" w:line="240" w:lineRule="auto"/>
        <w:rPr>
          <w:rFonts w:ascii="Book Antiqua" w:hAnsi="Book Antiqua"/>
          <w:sz w:val="20"/>
          <w:szCs w:val="20"/>
        </w:rPr>
      </w:pPr>
    </w:p>
    <w:p w:rsidR="002F4811" w:rsidRDefault="002F4811" w:rsidP="00784245">
      <w:pPr>
        <w:numPr>
          <w:ilvl w:val="0"/>
          <w:numId w:val="1"/>
        </w:numPr>
        <w:spacing w:after="120"/>
        <w:rPr>
          <w:rFonts w:ascii="Book Antiqua" w:hAnsi="Book Antiqua"/>
          <w:sz w:val="24"/>
          <w:szCs w:val="24"/>
        </w:rPr>
      </w:pPr>
      <w:r>
        <w:rPr>
          <w:rFonts w:ascii="Book Antiqua" w:hAnsi="Book Antiqua"/>
          <w:sz w:val="24"/>
          <w:szCs w:val="24"/>
        </w:rPr>
        <w:t>Approval of Minutes- April 16, 2015</w:t>
      </w:r>
    </w:p>
    <w:p w:rsidR="002F4811" w:rsidRPr="00303B51" w:rsidRDefault="002F4811" w:rsidP="00303B51">
      <w:pPr>
        <w:spacing w:after="120"/>
        <w:ind w:left="1080"/>
        <w:rPr>
          <w:rFonts w:ascii="Book Antiqua" w:hAnsi="Book Antiqua"/>
          <w:color w:val="4F81BD"/>
          <w:sz w:val="24"/>
          <w:szCs w:val="24"/>
        </w:rPr>
      </w:pPr>
      <w:r>
        <w:rPr>
          <w:rFonts w:ascii="Book Antiqua" w:hAnsi="Book Antiqua"/>
          <w:color w:val="4F81BD"/>
          <w:sz w:val="24"/>
          <w:szCs w:val="24"/>
        </w:rPr>
        <w:t>Minutes were approved</w:t>
      </w:r>
    </w:p>
    <w:p w:rsidR="002F4811" w:rsidRDefault="002F4811" w:rsidP="00F76412">
      <w:pPr>
        <w:numPr>
          <w:ilvl w:val="0"/>
          <w:numId w:val="1"/>
        </w:numPr>
        <w:spacing w:after="120"/>
        <w:rPr>
          <w:rFonts w:ascii="Book Antiqua" w:hAnsi="Book Antiqua"/>
          <w:sz w:val="24"/>
          <w:szCs w:val="24"/>
        </w:rPr>
      </w:pPr>
      <w:r>
        <w:rPr>
          <w:rFonts w:ascii="Book Antiqua" w:hAnsi="Book Antiqua"/>
          <w:sz w:val="24"/>
          <w:szCs w:val="24"/>
        </w:rPr>
        <w:t>Negotiate agenda and individual check-in– identify progress in organizing new key stakeholders in your jurisdictions and individual action items</w:t>
      </w:r>
    </w:p>
    <w:p w:rsidR="002F4811" w:rsidRPr="00600A7B" w:rsidRDefault="002F4811" w:rsidP="00303B51">
      <w:pPr>
        <w:spacing w:after="120"/>
        <w:ind w:left="1080"/>
        <w:rPr>
          <w:rFonts w:ascii="Book Antiqua" w:hAnsi="Book Antiqua"/>
          <w:color w:val="FF0000"/>
          <w:sz w:val="24"/>
          <w:szCs w:val="24"/>
        </w:rPr>
      </w:pPr>
      <w:r>
        <w:rPr>
          <w:rFonts w:ascii="Book Antiqua" w:hAnsi="Book Antiqua"/>
          <w:color w:val="548DD4"/>
          <w:sz w:val="24"/>
          <w:szCs w:val="24"/>
        </w:rPr>
        <w:t xml:space="preserve">Chase Cummings has had more contact with Durand Ecology teacher who wants to continue with events this summer.  Considering Japanese Knotweed event.  Court is looking for volunteer activities that do not have to be specific to </w:t>
      </w:r>
      <w:smartTag w:uri="urn:schemas-microsoft-com:office:smarttags" w:element="place">
        <w:smartTag w:uri="urn:schemas-microsoft-com:office:smarttags" w:element="PlaceName">
          <w:r>
            <w:rPr>
              <w:rFonts w:ascii="Book Antiqua" w:hAnsi="Book Antiqua"/>
              <w:color w:val="548DD4"/>
              <w:sz w:val="24"/>
              <w:szCs w:val="24"/>
            </w:rPr>
            <w:t>Pepin</w:t>
          </w:r>
        </w:smartTag>
        <w:r>
          <w:rPr>
            <w:rFonts w:ascii="Book Antiqua" w:hAnsi="Book Antiqua"/>
            <w:color w:val="548DD4"/>
            <w:sz w:val="24"/>
            <w:szCs w:val="24"/>
          </w:rPr>
          <w:t xml:space="preserve"> </w:t>
        </w:r>
        <w:smartTag w:uri="urn:schemas-microsoft-com:office:smarttags" w:element="PlaceType">
          <w:r>
            <w:rPr>
              <w:rFonts w:ascii="Book Antiqua" w:hAnsi="Book Antiqua"/>
              <w:color w:val="548DD4"/>
              <w:sz w:val="24"/>
              <w:szCs w:val="24"/>
            </w:rPr>
            <w:t>County</w:t>
          </w:r>
        </w:smartTag>
      </w:smartTag>
      <w:r>
        <w:rPr>
          <w:rFonts w:ascii="Book Antiqua" w:hAnsi="Book Antiqua"/>
          <w:color w:val="548DD4"/>
          <w:sz w:val="24"/>
          <w:szCs w:val="24"/>
        </w:rPr>
        <w:t>.  Someone has to account for the volunteer hours.  Discussed making clear that we are not responsible to assure hours by a certain date.  We need a volunteer coordinator</w:t>
      </w:r>
      <w:r w:rsidRPr="00600A7B">
        <w:rPr>
          <w:rFonts w:ascii="Book Antiqua" w:hAnsi="Book Antiqua"/>
          <w:color w:val="FF0000"/>
          <w:sz w:val="24"/>
          <w:szCs w:val="24"/>
        </w:rPr>
        <w:t>.  Kathy talked of putting request in Volume One for a Volunteer Coordinator.</w:t>
      </w:r>
    </w:p>
    <w:p w:rsidR="002F4811" w:rsidRDefault="002F4811" w:rsidP="00303B51">
      <w:pPr>
        <w:spacing w:after="120"/>
        <w:ind w:left="1080"/>
        <w:rPr>
          <w:rFonts w:ascii="Book Antiqua" w:hAnsi="Book Antiqua"/>
          <w:color w:val="548DD4"/>
          <w:sz w:val="24"/>
          <w:szCs w:val="24"/>
        </w:rPr>
      </w:pPr>
      <w:r>
        <w:rPr>
          <w:rFonts w:ascii="Book Antiqua" w:hAnsi="Book Antiqua"/>
          <w:color w:val="548DD4"/>
          <w:sz w:val="24"/>
          <w:szCs w:val="24"/>
        </w:rPr>
        <w:t>Kathy Stahl remarked about number of LCIP events lately—River Falls Garden Club talk, Environmental Ed Field Day, Birch Creek SNA Demo, Wild Chervil visit</w:t>
      </w:r>
    </w:p>
    <w:p w:rsidR="002F4811" w:rsidRDefault="002F4811" w:rsidP="00303B51">
      <w:pPr>
        <w:spacing w:after="120"/>
        <w:ind w:left="1080"/>
        <w:rPr>
          <w:rFonts w:ascii="Book Antiqua" w:hAnsi="Book Antiqua"/>
          <w:color w:val="548DD4"/>
          <w:sz w:val="24"/>
          <w:szCs w:val="24"/>
        </w:rPr>
      </w:pPr>
      <w:r>
        <w:rPr>
          <w:rFonts w:ascii="Book Antiqua" w:hAnsi="Book Antiqua"/>
          <w:color w:val="548DD4"/>
          <w:sz w:val="24"/>
          <w:szCs w:val="24"/>
        </w:rPr>
        <w:t>Ted Ludwig indicated work on buckthorn on Jim Zons.  Ted will be working on invasives around his area including Japanese Knotweed</w:t>
      </w:r>
    </w:p>
    <w:p w:rsidR="002F4811" w:rsidRDefault="002F4811" w:rsidP="00303B51">
      <w:pPr>
        <w:spacing w:after="120"/>
        <w:ind w:left="1080"/>
        <w:rPr>
          <w:rFonts w:ascii="Book Antiqua" w:hAnsi="Book Antiqua"/>
          <w:color w:val="548DD4"/>
          <w:sz w:val="24"/>
          <w:szCs w:val="24"/>
        </w:rPr>
      </w:pPr>
      <w:r>
        <w:rPr>
          <w:rFonts w:ascii="Book Antiqua" w:hAnsi="Book Antiqua"/>
          <w:color w:val="548DD4"/>
          <w:sz w:val="24"/>
          <w:szCs w:val="24"/>
        </w:rPr>
        <w:t xml:space="preserve">Mame Gale noted that wild parsnip along side of her road.  </w:t>
      </w:r>
    </w:p>
    <w:p w:rsidR="002F4811" w:rsidRPr="00B93B73" w:rsidRDefault="002F4811" w:rsidP="00B93B73">
      <w:pPr>
        <w:numPr>
          <w:ilvl w:val="0"/>
          <w:numId w:val="1"/>
        </w:numPr>
        <w:spacing w:after="120"/>
        <w:rPr>
          <w:rFonts w:ascii="Book Antiqua" w:hAnsi="Book Antiqua"/>
          <w:sz w:val="24"/>
          <w:szCs w:val="24"/>
        </w:rPr>
      </w:pPr>
      <w:r>
        <w:rPr>
          <w:rFonts w:ascii="Book Antiqua" w:hAnsi="Book Antiqua"/>
          <w:sz w:val="24"/>
          <w:szCs w:val="24"/>
        </w:rPr>
        <w:t>Discussion Items</w:t>
      </w:r>
    </w:p>
    <w:p w:rsidR="002F4811" w:rsidRDefault="002F4811" w:rsidP="00EC74D0">
      <w:pPr>
        <w:spacing w:after="120" w:line="240" w:lineRule="auto"/>
        <w:ind w:left="720" w:firstLine="540"/>
        <w:rPr>
          <w:rFonts w:ascii="Book Antiqua" w:hAnsi="Book Antiqua"/>
        </w:rPr>
      </w:pPr>
      <w:r w:rsidRPr="005F37E0">
        <w:rPr>
          <w:rFonts w:ascii="Book Antiqua" w:hAnsi="Book Antiqua"/>
        </w:rPr>
        <w:t>- Civic Governance discussion and review (All)</w:t>
      </w:r>
    </w:p>
    <w:p w:rsidR="002F4811" w:rsidRDefault="002F4811" w:rsidP="00EC74D0">
      <w:pPr>
        <w:spacing w:after="120" w:line="240" w:lineRule="auto"/>
        <w:ind w:left="720" w:firstLine="540"/>
        <w:rPr>
          <w:rFonts w:ascii="Book Antiqua" w:hAnsi="Book Antiqua"/>
          <w:color w:val="548DD4"/>
        </w:rPr>
      </w:pPr>
      <w:r>
        <w:rPr>
          <w:rFonts w:ascii="Book Antiqua" w:hAnsi="Book Antiqua"/>
          <w:color w:val="548DD4"/>
        </w:rPr>
        <w:t xml:space="preserve">Chris explained the grant Interstate Civic Organizing Agency that uses a principal driven calendar.  They are using civic governance with state, county, non profit agencies and are having good results.  They will be going to a meeting in August to highlight what the groups are doing and how they are using the civic governance techniques.  Can learn more about it on activecitizen.org  It is being used for Farmer Councils and DNR is using it for TMDLs.  The process holds people accountable thereby things get done faster.  Chris handed out information about the model.  </w:t>
      </w:r>
      <w:r w:rsidRPr="00600A7B">
        <w:rPr>
          <w:rFonts w:ascii="Book Antiqua" w:hAnsi="Book Antiqua"/>
          <w:color w:val="FF0000"/>
        </w:rPr>
        <w:t>We are all to read the handout and to come to next month’s meeting with two questions about the model.</w:t>
      </w:r>
      <w:r>
        <w:rPr>
          <w:rFonts w:ascii="Book Antiqua" w:hAnsi="Book Antiqua"/>
          <w:color w:val="548DD4"/>
        </w:rPr>
        <w:t xml:space="preserve">  </w:t>
      </w:r>
    </w:p>
    <w:p w:rsidR="002F4811" w:rsidRDefault="002F4811" w:rsidP="00EC74D0">
      <w:pPr>
        <w:spacing w:after="120" w:line="240" w:lineRule="auto"/>
        <w:ind w:left="720" w:firstLine="540"/>
        <w:rPr>
          <w:rFonts w:ascii="Book Antiqua" w:hAnsi="Book Antiqua"/>
        </w:rPr>
      </w:pPr>
      <w:r>
        <w:rPr>
          <w:rFonts w:ascii="Book Antiqua" w:hAnsi="Book Antiqua"/>
        </w:rPr>
        <w:t>-Pipeline</w:t>
      </w:r>
    </w:p>
    <w:p w:rsidR="002F4811" w:rsidRPr="000B7A98" w:rsidRDefault="002F4811" w:rsidP="00EC74D0">
      <w:pPr>
        <w:spacing w:after="120" w:line="240" w:lineRule="auto"/>
        <w:ind w:left="720" w:firstLine="540"/>
        <w:rPr>
          <w:rFonts w:ascii="Book Antiqua" w:hAnsi="Book Antiqua"/>
          <w:color w:val="548DD4"/>
        </w:rPr>
      </w:pPr>
      <w:r>
        <w:rPr>
          <w:rFonts w:ascii="Book Antiqua" w:hAnsi="Book Antiqua"/>
          <w:color w:val="548DD4"/>
        </w:rPr>
        <w:t xml:space="preserve">Chase explained that the natural gas pipeline is a haven for G.M. which is spreading to private property.  Land conservation, foresters, and other agencies have tried to contact Koch about the G.M. but have gotten no response.  Lee tried to contact someone about the situation.  Maybe we need to send NR40 reference, perhaps Board of Directors letter or letter from Kelly Kearns.  </w:t>
      </w:r>
      <w:r w:rsidRPr="00600A7B">
        <w:rPr>
          <w:rFonts w:ascii="Book Antiqua" w:hAnsi="Book Antiqua"/>
          <w:color w:val="FF0000"/>
        </w:rPr>
        <w:t>Suggested a letter asking them to respond or we will have to pursue another action.  Koch offers pipeline safety training.  Perhaps we could offer training regarding invasives.  Suggested letter from Chase and Chris.</w:t>
      </w:r>
    </w:p>
    <w:p w:rsidR="002F4811" w:rsidRDefault="002F4811" w:rsidP="00344B57">
      <w:pPr>
        <w:spacing w:after="120" w:line="240" w:lineRule="auto"/>
        <w:ind w:left="720" w:firstLine="540"/>
        <w:rPr>
          <w:rFonts w:ascii="Book Antiqua" w:hAnsi="Book Antiqua"/>
        </w:rPr>
      </w:pPr>
      <w:r w:rsidRPr="00181ECD">
        <w:rPr>
          <w:rFonts w:ascii="Book Antiqua" w:hAnsi="Book Antiqua"/>
        </w:rPr>
        <w:t>- 2015 LCIP projects list review</w:t>
      </w:r>
      <w:r>
        <w:rPr>
          <w:rFonts w:ascii="Book Antiqua" w:hAnsi="Book Antiqua"/>
        </w:rPr>
        <w:t>, Workforce 6/26 event</w:t>
      </w:r>
      <w:r w:rsidRPr="00181ECD">
        <w:rPr>
          <w:rFonts w:ascii="Book Antiqua" w:hAnsi="Book Antiqua"/>
        </w:rPr>
        <w:t xml:space="preserve"> (All)</w:t>
      </w:r>
    </w:p>
    <w:p w:rsidR="002F4811" w:rsidRDefault="002F4811" w:rsidP="00344B57">
      <w:pPr>
        <w:spacing w:after="120" w:line="240" w:lineRule="auto"/>
        <w:ind w:left="720" w:firstLine="540"/>
        <w:rPr>
          <w:rFonts w:ascii="Book Antiqua" w:hAnsi="Book Antiqua"/>
          <w:color w:val="FF0000"/>
        </w:rPr>
      </w:pPr>
      <w:r>
        <w:rPr>
          <w:rFonts w:ascii="Book Antiqua" w:hAnsi="Book Antiqua"/>
          <w:color w:val="548DD4"/>
        </w:rPr>
        <w:t xml:space="preserve">Picked 280 pounds of G.M. at the Birch Creek SNA event.  Chris is hoping to get Middle School involved.  Hagaman is leaving that community.  As a group the neighborhood group has came on board.  </w:t>
      </w:r>
      <w:r w:rsidRPr="00600A7B">
        <w:rPr>
          <w:rFonts w:ascii="Book Antiqua" w:hAnsi="Book Antiqua"/>
          <w:color w:val="FF0000"/>
        </w:rPr>
        <w:t>Kathy will check out area churches to see if they will do an Adopt a Spot.</w:t>
      </w:r>
    </w:p>
    <w:p w:rsidR="002F4811" w:rsidRDefault="002F4811" w:rsidP="00344B57">
      <w:pPr>
        <w:spacing w:after="120" w:line="240" w:lineRule="auto"/>
        <w:ind w:left="720" w:firstLine="540"/>
        <w:rPr>
          <w:rFonts w:ascii="Book Antiqua" w:hAnsi="Book Antiqua"/>
          <w:color w:val="548DD4"/>
        </w:rPr>
      </w:pPr>
      <w:r>
        <w:rPr>
          <w:rFonts w:ascii="Book Antiqua" w:hAnsi="Book Antiqua"/>
          <w:color w:val="548DD4"/>
        </w:rPr>
        <w:t>Small group worked at Mame’s place.  Discussed the barberry and amur cork tree.</w:t>
      </w:r>
    </w:p>
    <w:p w:rsidR="002F4811" w:rsidRDefault="002F4811" w:rsidP="00344B57">
      <w:pPr>
        <w:spacing w:after="120" w:line="240" w:lineRule="auto"/>
        <w:ind w:left="720" w:firstLine="540"/>
        <w:rPr>
          <w:rFonts w:ascii="Book Antiqua" w:hAnsi="Book Antiqua"/>
          <w:color w:val="548DD4"/>
        </w:rPr>
      </w:pPr>
      <w:r>
        <w:rPr>
          <w:rFonts w:ascii="Book Antiqua" w:hAnsi="Book Antiqua"/>
          <w:color w:val="548DD4"/>
        </w:rPr>
        <w:t>Greg Heit garlic mustard pull included 30 kids and contributed 60 hours toward the grant.</w:t>
      </w:r>
    </w:p>
    <w:p w:rsidR="002F4811" w:rsidRDefault="002F4811" w:rsidP="00344B57">
      <w:pPr>
        <w:spacing w:after="120" w:line="240" w:lineRule="auto"/>
        <w:ind w:left="720" w:firstLine="540"/>
        <w:rPr>
          <w:rFonts w:ascii="Book Antiqua" w:hAnsi="Book Antiqua"/>
          <w:color w:val="548DD4"/>
        </w:rPr>
      </w:pPr>
      <w:r>
        <w:rPr>
          <w:rFonts w:ascii="Book Antiqua" w:hAnsi="Book Antiqua"/>
          <w:color w:val="548DD4"/>
        </w:rPr>
        <w:t xml:space="preserve">April 21 Ted and Chris went to </w:t>
      </w:r>
      <w:smartTag w:uri="urn:schemas-microsoft-com:office:smarttags" w:element="place">
        <w:smartTag w:uri="urn:schemas-microsoft-com:office:smarttags" w:element="PlaceName">
          <w:r>
            <w:rPr>
              <w:rFonts w:ascii="Book Antiqua" w:hAnsi="Book Antiqua"/>
              <w:color w:val="548DD4"/>
            </w:rPr>
            <w:t>Colfax</w:t>
          </w:r>
        </w:smartTag>
        <w:r>
          <w:rPr>
            <w:rFonts w:ascii="Book Antiqua" w:hAnsi="Book Antiqua"/>
            <w:color w:val="548DD4"/>
          </w:rPr>
          <w:t xml:space="preserve"> </w:t>
        </w:r>
        <w:smartTag w:uri="urn:schemas-microsoft-com:office:smarttags" w:element="PlaceType">
          <w:r>
            <w:rPr>
              <w:rFonts w:ascii="Book Antiqua" w:hAnsi="Book Antiqua"/>
              <w:color w:val="548DD4"/>
            </w:rPr>
            <w:t>High School</w:t>
          </w:r>
        </w:smartTag>
      </w:smartTag>
      <w:r>
        <w:rPr>
          <w:rFonts w:ascii="Book Antiqua" w:hAnsi="Book Antiqua"/>
          <w:color w:val="548DD4"/>
        </w:rPr>
        <w:t xml:space="preserve"> for morning and afternoon sessions to teach and pull out buckthorns on the Red Cedar River property..</w:t>
      </w:r>
    </w:p>
    <w:p w:rsidR="002F4811" w:rsidRDefault="002F4811" w:rsidP="00344B57">
      <w:pPr>
        <w:spacing w:after="120" w:line="240" w:lineRule="auto"/>
        <w:ind w:left="720" w:firstLine="540"/>
        <w:rPr>
          <w:rFonts w:ascii="Book Antiqua" w:hAnsi="Book Antiqua"/>
          <w:color w:val="548DD4"/>
        </w:rPr>
      </w:pPr>
      <w:r>
        <w:rPr>
          <w:rFonts w:ascii="Book Antiqua" w:hAnsi="Book Antiqua"/>
          <w:color w:val="548DD4"/>
        </w:rPr>
        <w:t>April 24</w:t>
      </w:r>
      <w:r w:rsidRPr="00600A7B">
        <w:rPr>
          <w:rFonts w:ascii="Book Antiqua" w:hAnsi="Book Antiqua"/>
          <w:color w:val="548DD4"/>
          <w:vertAlign w:val="superscript"/>
        </w:rPr>
        <w:t>th</w:t>
      </w:r>
      <w:r>
        <w:rPr>
          <w:rFonts w:ascii="Book Antiqua" w:hAnsi="Book Antiqua"/>
          <w:color w:val="548DD4"/>
        </w:rPr>
        <w:t xml:space="preserve"> the Red Cedar Trail Event included LCIP, Dale Dahlke, Mame, Paul Verdon’s class where they pulled G.M., honeysuckle, and buckthorn</w:t>
      </w:r>
    </w:p>
    <w:p w:rsidR="002F4811" w:rsidRDefault="002F4811" w:rsidP="00344B57">
      <w:pPr>
        <w:spacing w:after="120" w:line="240" w:lineRule="auto"/>
        <w:ind w:left="720" w:firstLine="540"/>
        <w:rPr>
          <w:rFonts w:ascii="Book Antiqua" w:hAnsi="Book Antiqua"/>
          <w:color w:val="548DD4"/>
        </w:rPr>
      </w:pPr>
      <w:r>
        <w:rPr>
          <w:rFonts w:ascii="Book Antiqua" w:hAnsi="Book Antiqua"/>
          <w:color w:val="548DD4"/>
        </w:rPr>
        <w:t xml:space="preserve">Chris met with City’s Park and Rec/Menomonie Streets Department, and Urban Forester.  They get a lot of calls for people wanting to volunteer.  Idea was to hit Stokke Trail, </w:t>
      </w:r>
      <w:smartTag w:uri="urn:schemas-microsoft-com:office:smarttags" w:element="place">
        <w:smartTag w:uri="urn:schemas-microsoft-com:office:smarttags" w:element="PlaceName">
          <w:r>
            <w:rPr>
              <w:rFonts w:ascii="Book Antiqua" w:hAnsi="Book Antiqua"/>
              <w:color w:val="548DD4"/>
            </w:rPr>
            <w:t>Wakanda</w:t>
          </w:r>
        </w:smartTag>
        <w:r>
          <w:rPr>
            <w:rFonts w:ascii="Book Antiqua" w:hAnsi="Book Antiqua"/>
            <w:color w:val="548DD4"/>
          </w:rPr>
          <w:t xml:space="preserve"> </w:t>
        </w:r>
        <w:smartTag w:uri="urn:schemas-microsoft-com:office:smarttags" w:element="PlaceType">
          <w:r>
            <w:rPr>
              <w:rFonts w:ascii="Book Antiqua" w:hAnsi="Book Antiqua"/>
              <w:color w:val="548DD4"/>
            </w:rPr>
            <w:t>Park</w:t>
          </w:r>
        </w:smartTag>
      </w:smartTag>
      <w:r>
        <w:rPr>
          <w:rFonts w:ascii="Book Antiqua" w:hAnsi="Book Antiqua"/>
          <w:color w:val="548DD4"/>
        </w:rPr>
        <w:t xml:space="preserve">, Birch Creek.  Will put up signs on </w:t>
      </w:r>
      <w:smartTag w:uri="urn:schemas-microsoft-com:office:smarttags" w:element="place">
        <w:smartTag w:uri="urn:schemas-microsoft-com:office:smarttags" w:element="PlaceName">
          <w:r>
            <w:rPr>
              <w:rFonts w:ascii="Book Antiqua" w:hAnsi="Book Antiqua"/>
              <w:color w:val="548DD4"/>
            </w:rPr>
            <w:t>Wakanda</w:t>
          </w:r>
        </w:smartTag>
        <w:r>
          <w:rPr>
            <w:rFonts w:ascii="Book Antiqua" w:hAnsi="Book Antiqua"/>
            <w:color w:val="548DD4"/>
          </w:rPr>
          <w:t xml:space="preserve"> </w:t>
        </w:r>
        <w:smartTag w:uri="urn:schemas-microsoft-com:office:smarttags" w:element="PlaceType">
          <w:r>
            <w:rPr>
              <w:rFonts w:ascii="Book Antiqua" w:hAnsi="Book Antiqua"/>
              <w:color w:val="548DD4"/>
            </w:rPr>
            <w:t>Park</w:t>
          </w:r>
        </w:smartTag>
      </w:smartTag>
      <w:r>
        <w:rPr>
          <w:rFonts w:ascii="Book Antiqua" w:hAnsi="Book Antiqua"/>
          <w:color w:val="548DD4"/>
        </w:rPr>
        <w:t xml:space="preserve">.  Good opportunity for people to learn what invasive plants are.  </w:t>
      </w:r>
    </w:p>
    <w:p w:rsidR="002F4811" w:rsidRPr="00600A7B" w:rsidRDefault="002F4811" w:rsidP="00344B57">
      <w:pPr>
        <w:spacing w:after="120" w:line="240" w:lineRule="auto"/>
        <w:ind w:left="720" w:firstLine="540"/>
        <w:rPr>
          <w:rFonts w:ascii="Book Antiqua" w:hAnsi="Book Antiqua"/>
          <w:color w:val="FF0000"/>
        </w:rPr>
      </w:pPr>
      <w:r w:rsidRPr="00600A7B">
        <w:rPr>
          <w:rFonts w:ascii="Book Antiqua" w:hAnsi="Book Antiqua"/>
          <w:color w:val="FF0000"/>
        </w:rPr>
        <w:t>Nature Fest on June 6</w:t>
      </w:r>
      <w:r w:rsidRPr="00600A7B">
        <w:rPr>
          <w:rFonts w:ascii="Book Antiqua" w:hAnsi="Book Antiqua"/>
          <w:color w:val="FF0000"/>
          <w:vertAlign w:val="superscript"/>
        </w:rPr>
        <w:t>th</w:t>
      </w:r>
      <w:r w:rsidRPr="00600A7B">
        <w:rPr>
          <w:rFonts w:ascii="Book Antiqua" w:hAnsi="Book Antiqua"/>
          <w:color w:val="FF0000"/>
        </w:rPr>
        <w:t>.  Ask for volunteers.</w:t>
      </w:r>
    </w:p>
    <w:p w:rsidR="002F4811" w:rsidRDefault="002F4811" w:rsidP="00344B57">
      <w:pPr>
        <w:spacing w:after="120" w:line="240" w:lineRule="auto"/>
        <w:ind w:left="720" w:firstLine="540"/>
        <w:rPr>
          <w:rFonts w:ascii="Book Antiqua" w:hAnsi="Book Antiqua"/>
          <w:color w:val="FF0000"/>
        </w:rPr>
      </w:pPr>
      <w:r>
        <w:rPr>
          <w:rFonts w:ascii="Book Antiqua" w:hAnsi="Book Antiqua"/>
          <w:color w:val="548DD4"/>
        </w:rPr>
        <w:t xml:space="preserve">Red Cedar Trail:  </w:t>
      </w:r>
      <w:r w:rsidRPr="00600A7B">
        <w:rPr>
          <w:rFonts w:ascii="Book Antiqua" w:hAnsi="Book Antiqua"/>
          <w:color w:val="FF0000"/>
        </w:rPr>
        <w:t>Kathy will check with Calvin Kunkle for plans</w:t>
      </w:r>
    </w:p>
    <w:p w:rsidR="002F4811" w:rsidRDefault="002F4811" w:rsidP="00344B57">
      <w:pPr>
        <w:spacing w:after="120" w:line="240" w:lineRule="auto"/>
        <w:ind w:left="720" w:firstLine="540"/>
        <w:rPr>
          <w:rFonts w:ascii="Book Antiqua" w:hAnsi="Book Antiqua"/>
          <w:color w:val="548DD4"/>
        </w:rPr>
      </w:pPr>
      <w:r w:rsidRPr="00B65B8E">
        <w:rPr>
          <w:rFonts w:ascii="Book Antiqua" w:hAnsi="Book Antiqua"/>
          <w:color w:val="FF0000"/>
        </w:rPr>
        <w:t>Invasives Tour June 11</w:t>
      </w:r>
      <w:r w:rsidRPr="00B65B8E">
        <w:rPr>
          <w:rFonts w:ascii="Book Antiqua" w:hAnsi="Book Antiqua"/>
          <w:color w:val="FF0000"/>
          <w:vertAlign w:val="superscript"/>
        </w:rPr>
        <w:t>th</w:t>
      </w:r>
      <w:r w:rsidRPr="00B65B8E">
        <w:rPr>
          <w:rFonts w:ascii="Book Antiqua" w:hAnsi="Book Antiqua"/>
          <w:color w:val="FF0000"/>
        </w:rPr>
        <w:t>, 1:30 to 4</w:t>
      </w:r>
      <w:r>
        <w:rPr>
          <w:rFonts w:ascii="Book Antiqua" w:hAnsi="Book Antiqua"/>
          <w:color w:val="548DD4"/>
        </w:rPr>
        <w:t xml:space="preserve">:  Tour of common invasive plants, tour will include 13 species and how to report these plants.  Get LCIP person in each car of participants.  </w:t>
      </w:r>
    </w:p>
    <w:p w:rsidR="002F4811" w:rsidRDefault="002F4811" w:rsidP="00344B57">
      <w:pPr>
        <w:spacing w:after="120" w:line="240" w:lineRule="auto"/>
        <w:ind w:left="720" w:firstLine="540"/>
        <w:rPr>
          <w:rFonts w:ascii="Book Antiqua" w:hAnsi="Book Antiqua"/>
          <w:color w:val="FF0000"/>
        </w:rPr>
      </w:pPr>
      <w:r>
        <w:rPr>
          <w:rFonts w:ascii="Book Antiqua" w:hAnsi="Book Antiqua"/>
          <w:color w:val="548DD4"/>
        </w:rPr>
        <w:t xml:space="preserve">3-M invited LCIP to lunch and learn about invasives on their property.  LCIP will give presentation and talk about 3-M doing adopt a spot.  </w:t>
      </w:r>
      <w:r w:rsidRPr="00B65B8E">
        <w:rPr>
          <w:rFonts w:ascii="Book Antiqua" w:hAnsi="Book Antiqua"/>
          <w:color w:val="FF0000"/>
        </w:rPr>
        <w:t>40 minute presentation.  Q &amp; A.  11 to 11:45 on June 16</w:t>
      </w:r>
      <w:r w:rsidRPr="00B65B8E">
        <w:rPr>
          <w:rFonts w:ascii="Book Antiqua" w:hAnsi="Book Antiqua"/>
          <w:color w:val="FF0000"/>
          <w:vertAlign w:val="superscript"/>
        </w:rPr>
        <w:t>th</w:t>
      </w:r>
      <w:r w:rsidRPr="00B65B8E">
        <w:rPr>
          <w:rFonts w:ascii="Book Antiqua" w:hAnsi="Book Antiqua"/>
          <w:color w:val="FF0000"/>
        </w:rPr>
        <w:t>.</w:t>
      </w:r>
      <w:r>
        <w:rPr>
          <w:rFonts w:ascii="Book Antiqua" w:hAnsi="Book Antiqua"/>
          <w:color w:val="FF0000"/>
        </w:rPr>
        <w:t xml:space="preserve">  Chris, Intern and Kathy</w:t>
      </w:r>
    </w:p>
    <w:p w:rsidR="002F4811" w:rsidRDefault="002F4811" w:rsidP="00344B57">
      <w:pPr>
        <w:spacing w:after="120" w:line="240" w:lineRule="auto"/>
        <w:ind w:left="720" w:firstLine="540"/>
        <w:rPr>
          <w:rFonts w:ascii="Book Antiqua" w:hAnsi="Book Antiqua"/>
          <w:color w:val="FF0000"/>
        </w:rPr>
      </w:pPr>
      <w:r>
        <w:rPr>
          <w:rFonts w:ascii="Book Antiqua" w:hAnsi="Book Antiqua"/>
          <w:color w:val="FF0000"/>
        </w:rPr>
        <w:t xml:space="preserve">Kathy spray leafy spurge on Highway 12.  </w:t>
      </w:r>
    </w:p>
    <w:p w:rsidR="002F4811" w:rsidRDefault="002F4811" w:rsidP="00344B57">
      <w:pPr>
        <w:spacing w:after="120" w:line="240" w:lineRule="auto"/>
        <w:ind w:left="720" w:firstLine="540"/>
        <w:rPr>
          <w:rFonts w:ascii="Book Antiqua" w:hAnsi="Book Antiqua"/>
          <w:color w:val="FF0000"/>
        </w:rPr>
      </w:pPr>
      <w:r>
        <w:rPr>
          <w:rFonts w:ascii="Book Antiqua" w:hAnsi="Book Antiqua"/>
          <w:color w:val="FF0000"/>
        </w:rPr>
        <w:t>June 26 Workforce kids—Chris and Intern will work with high school students all day at Birch Creek SNA</w:t>
      </w:r>
    </w:p>
    <w:p w:rsidR="002F4811" w:rsidRPr="00B65B8E" w:rsidRDefault="002F4811" w:rsidP="00344B57">
      <w:pPr>
        <w:spacing w:after="120" w:line="240" w:lineRule="auto"/>
        <w:ind w:left="720" w:firstLine="540"/>
        <w:rPr>
          <w:rFonts w:ascii="Book Antiqua" w:hAnsi="Book Antiqua"/>
          <w:color w:val="548DD4"/>
        </w:rPr>
      </w:pPr>
      <w:r>
        <w:rPr>
          <w:rFonts w:ascii="Book Antiqua" w:hAnsi="Book Antiqua"/>
          <w:color w:val="548DD4"/>
        </w:rPr>
        <w:t xml:space="preserve">September 17, the St. Croix Extension is holding an Urban Forestry Invasive Workshop for city foresters and urban specialists and corp centers.  It will be held in the </w:t>
      </w:r>
      <w:smartTag w:uri="urn:schemas-microsoft-com:office:smarttags" w:element="PlaceName">
        <w:r>
          <w:rPr>
            <w:rFonts w:ascii="Book Antiqua" w:hAnsi="Book Antiqua"/>
            <w:color w:val="548DD4"/>
          </w:rPr>
          <w:t>Dunn</w:t>
        </w:r>
      </w:smartTag>
      <w:r>
        <w:rPr>
          <w:rFonts w:ascii="Book Antiqua" w:hAnsi="Book Antiqua"/>
          <w:color w:val="548DD4"/>
        </w:rPr>
        <w:t xml:space="preserve"> </w:t>
      </w:r>
      <w:smartTag w:uri="urn:schemas-microsoft-com:office:smarttags" w:element="PlaceType">
        <w:r>
          <w:rPr>
            <w:rFonts w:ascii="Book Antiqua" w:hAnsi="Book Antiqua"/>
            <w:color w:val="548DD4"/>
          </w:rPr>
          <w:t>County</w:t>
        </w:r>
      </w:smartTag>
      <w:r>
        <w:rPr>
          <w:rFonts w:ascii="Book Antiqua" w:hAnsi="Book Antiqua"/>
          <w:color w:val="548DD4"/>
        </w:rPr>
        <w:t xml:space="preserve"> </w:t>
      </w:r>
      <w:smartTag w:uri="urn:schemas-microsoft-com:office:smarttags" w:element="PlaceName">
        <w:r>
          <w:rPr>
            <w:rFonts w:ascii="Book Antiqua" w:hAnsi="Book Antiqua"/>
            <w:color w:val="548DD4"/>
          </w:rPr>
          <w:t>Judicial</w:t>
        </w:r>
      </w:smartTag>
      <w:r>
        <w:rPr>
          <w:rFonts w:ascii="Book Antiqua" w:hAnsi="Book Antiqua"/>
          <w:color w:val="548DD4"/>
        </w:rPr>
        <w:t xml:space="preserve"> </w:t>
      </w:r>
      <w:smartTag w:uri="urn:schemas-microsoft-com:office:smarttags" w:element="PlaceType">
        <w:r>
          <w:rPr>
            <w:rFonts w:ascii="Book Antiqua" w:hAnsi="Book Antiqua"/>
            <w:color w:val="548DD4"/>
          </w:rPr>
          <w:t>Center</w:t>
        </w:r>
      </w:smartTag>
      <w:r>
        <w:rPr>
          <w:rFonts w:ascii="Book Antiqua" w:hAnsi="Book Antiqua"/>
          <w:color w:val="548DD4"/>
        </w:rPr>
        <w:t xml:space="preserve"> and in the afternoon they will be going to </w:t>
      </w:r>
      <w:smartTag w:uri="urn:schemas-microsoft-com:office:smarttags" w:element="place">
        <w:smartTag w:uri="urn:schemas-microsoft-com:office:smarttags" w:element="PlaceType">
          <w:r>
            <w:rPr>
              <w:rFonts w:ascii="Book Antiqua" w:hAnsi="Book Antiqua"/>
              <w:color w:val="548DD4"/>
            </w:rPr>
            <w:t>Lake</w:t>
          </w:r>
        </w:smartTag>
        <w:r>
          <w:rPr>
            <w:rFonts w:ascii="Book Antiqua" w:hAnsi="Book Antiqua"/>
            <w:color w:val="548DD4"/>
          </w:rPr>
          <w:t xml:space="preserve"> </w:t>
        </w:r>
        <w:smartTag w:uri="urn:schemas-microsoft-com:office:smarttags" w:element="PlaceName">
          <w:r>
            <w:rPr>
              <w:rFonts w:ascii="Book Antiqua" w:hAnsi="Book Antiqua"/>
              <w:color w:val="548DD4"/>
            </w:rPr>
            <w:t>Menomin</w:t>
          </w:r>
        </w:smartTag>
        <w:r>
          <w:rPr>
            <w:rFonts w:ascii="Book Antiqua" w:hAnsi="Book Antiqua"/>
            <w:color w:val="548DD4"/>
          </w:rPr>
          <w:t xml:space="preserve"> </w:t>
        </w:r>
        <w:smartTag w:uri="urn:schemas-microsoft-com:office:smarttags" w:element="PlaceType">
          <w:r>
            <w:rPr>
              <w:rFonts w:ascii="Book Antiqua" w:hAnsi="Book Antiqua"/>
              <w:color w:val="548DD4"/>
            </w:rPr>
            <w:t>Park</w:t>
          </w:r>
        </w:smartTag>
      </w:smartTag>
      <w:r>
        <w:rPr>
          <w:rFonts w:ascii="Book Antiqua" w:hAnsi="Book Antiqua"/>
          <w:color w:val="548DD4"/>
        </w:rPr>
        <w:t>.  Probably includes about 100 people</w:t>
      </w:r>
    </w:p>
    <w:p w:rsidR="002F4811" w:rsidRDefault="002F4811" w:rsidP="00344B57">
      <w:pPr>
        <w:spacing w:after="120" w:line="240" w:lineRule="auto"/>
        <w:ind w:left="720" w:firstLine="540"/>
        <w:rPr>
          <w:rFonts w:ascii="Book Antiqua" w:hAnsi="Book Antiqua"/>
        </w:rPr>
      </w:pPr>
      <w:r w:rsidRPr="00F675F3">
        <w:rPr>
          <w:rFonts w:ascii="Book Antiqua" w:hAnsi="Book Antiqua"/>
        </w:rPr>
        <w:t>- Phragmites early detection action (Kathy and Chris)</w:t>
      </w:r>
      <w:r>
        <w:rPr>
          <w:rFonts w:ascii="Book Antiqua" w:hAnsi="Book Antiqua"/>
        </w:rPr>
        <w:t xml:space="preserve">  </w:t>
      </w:r>
    </w:p>
    <w:p w:rsidR="002F4811" w:rsidRPr="00B65B8E" w:rsidRDefault="002F4811" w:rsidP="00344B57">
      <w:pPr>
        <w:spacing w:after="120" w:line="240" w:lineRule="auto"/>
        <w:ind w:left="720" w:firstLine="540"/>
        <w:rPr>
          <w:rFonts w:ascii="Book Antiqua" w:hAnsi="Book Antiqua"/>
          <w:color w:val="548DD4"/>
        </w:rPr>
      </w:pPr>
      <w:r>
        <w:rPr>
          <w:rFonts w:ascii="Book Antiqua" w:hAnsi="Book Antiqua"/>
          <w:color w:val="548DD4"/>
        </w:rPr>
        <w:t xml:space="preserve">Chris contacted Mike Putnam regarding the non native phragmites being sprayed.  </w:t>
      </w:r>
    </w:p>
    <w:p w:rsidR="002F4811" w:rsidRDefault="002F4811" w:rsidP="00344B57">
      <w:pPr>
        <w:spacing w:after="120" w:line="240" w:lineRule="auto"/>
        <w:ind w:left="720" w:firstLine="540"/>
        <w:rPr>
          <w:rFonts w:ascii="Book Antiqua" w:hAnsi="Book Antiqua"/>
        </w:rPr>
      </w:pPr>
      <w:r>
        <w:rPr>
          <w:rFonts w:ascii="Book Antiqua" w:hAnsi="Book Antiqua"/>
        </w:rPr>
        <w:t>- Wild Chervil WDNR Early Detection Grant and status (Kathy and Chris)</w:t>
      </w:r>
    </w:p>
    <w:p w:rsidR="002F4811" w:rsidRPr="00B65B8E" w:rsidRDefault="002F4811" w:rsidP="00344B57">
      <w:pPr>
        <w:spacing w:after="120" w:line="240" w:lineRule="auto"/>
        <w:ind w:left="720" w:firstLine="540"/>
        <w:rPr>
          <w:rFonts w:ascii="Book Antiqua" w:hAnsi="Book Antiqua"/>
          <w:color w:val="FF0000"/>
        </w:rPr>
      </w:pPr>
      <w:r>
        <w:rPr>
          <w:rFonts w:ascii="Book Antiqua" w:hAnsi="Book Antiqua"/>
          <w:color w:val="548DD4"/>
        </w:rPr>
        <w:t>LCIP received an early detection grant for $1000 which has to be spent by June 30</w:t>
      </w:r>
      <w:r w:rsidRPr="00B65B8E">
        <w:rPr>
          <w:rFonts w:ascii="Book Antiqua" w:hAnsi="Book Antiqua"/>
          <w:color w:val="548DD4"/>
          <w:vertAlign w:val="superscript"/>
        </w:rPr>
        <w:t>th</w:t>
      </w:r>
      <w:r>
        <w:rPr>
          <w:rFonts w:ascii="Book Antiqua" w:hAnsi="Book Antiqua"/>
          <w:color w:val="548DD4"/>
        </w:rPr>
        <w:t xml:space="preserve">. Money from the Natural Heritage Fund.  Kelly said we could do areas that are small patches.  We agreed that we would pay 4 Control to do Helgeson &amp; Schmitt patches.  </w:t>
      </w:r>
      <w:r w:rsidRPr="00B65B8E">
        <w:rPr>
          <w:rFonts w:ascii="Book Antiqua" w:hAnsi="Book Antiqua"/>
          <w:color w:val="FF0000"/>
        </w:rPr>
        <w:t>Kathy call Lee to advise it needs to be done by June 30</w:t>
      </w:r>
      <w:r w:rsidRPr="00B65B8E">
        <w:rPr>
          <w:rFonts w:ascii="Book Antiqua" w:hAnsi="Book Antiqua"/>
          <w:color w:val="FF0000"/>
          <w:vertAlign w:val="superscript"/>
        </w:rPr>
        <w:t>th</w:t>
      </w:r>
      <w:r w:rsidRPr="00B65B8E">
        <w:rPr>
          <w:rFonts w:ascii="Book Antiqua" w:hAnsi="Book Antiqua"/>
          <w:color w:val="FF0000"/>
        </w:rPr>
        <w:t xml:space="preserve">.  Chris will contact </w:t>
      </w:r>
      <w:smartTag w:uri="urn:schemas-microsoft-com:office:smarttags" w:element="City">
        <w:r w:rsidRPr="00B65B8E">
          <w:rPr>
            <w:rFonts w:ascii="Book Antiqua" w:hAnsi="Book Antiqua"/>
            <w:color w:val="FF0000"/>
          </w:rPr>
          <w:t>Dunn Co Highway</w:t>
        </w:r>
      </w:smartTag>
      <w:r w:rsidRPr="00B65B8E">
        <w:rPr>
          <w:rFonts w:ascii="Book Antiqua" w:hAnsi="Book Antiqua"/>
          <w:color w:val="FF0000"/>
        </w:rPr>
        <w:t xml:space="preserve"> and Kathy will contact Chippewa County Highway Department.</w:t>
      </w:r>
    </w:p>
    <w:p w:rsidR="002F4811" w:rsidRDefault="002F4811" w:rsidP="00344B57">
      <w:pPr>
        <w:spacing w:after="120" w:line="240" w:lineRule="auto"/>
        <w:ind w:left="720" w:firstLine="540"/>
        <w:rPr>
          <w:rFonts w:ascii="Book Antiqua" w:hAnsi="Book Antiqua"/>
        </w:rPr>
      </w:pPr>
      <w:r w:rsidRPr="00E50325">
        <w:rPr>
          <w:rFonts w:ascii="Book Antiqua" w:hAnsi="Book Antiqua"/>
        </w:rPr>
        <w:t xml:space="preserve">- </w:t>
      </w:r>
      <w:smartTag w:uri="urn:schemas-microsoft-com:office:smarttags" w:element="City">
        <w:smartTag w:uri="urn:schemas-microsoft-com:office:smarttags" w:element="City">
          <w:r w:rsidRPr="00E50325">
            <w:rPr>
              <w:rFonts w:ascii="Book Antiqua" w:hAnsi="Book Antiqua"/>
            </w:rPr>
            <w:t>Lake</w:t>
          </w:r>
        </w:smartTag>
        <w:r w:rsidRPr="00E50325">
          <w:rPr>
            <w:rFonts w:ascii="Book Antiqua" w:hAnsi="Book Antiqua"/>
          </w:rPr>
          <w:t xml:space="preserve"> </w:t>
        </w:r>
        <w:smartTag w:uri="urn:schemas-microsoft-com:office:smarttags" w:element="City">
          <w:r w:rsidRPr="00E50325">
            <w:rPr>
              <w:rFonts w:ascii="Book Antiqua" w:hAnsi="Book Antiqua"/>
            </w:rPr>
            <w:t>Altoona</w:t>
          </w:r>
        </w:smartTag>
      </w:smartTag>
      <w:r w:rsidRPr="00E50325">
        <w:rPr>
          <w:rFonts w:ascii="Book Antiqua" w:hAnsi="Book Antiqua"/>
        </w:rPr>
        <w:t xml:space="preserve"> invasives update (Chris)</w:t>
      </w:r>
    </w:p>
    <w:p w:rsidR="002F4811" w:rsidRPr="00B65B8E" w:rsidRDefault="002F4811" w:rsidP="00344B57">
      <w:pPr>
        <w:spacing w:after="120" w:line="240" w:lineRule="auto"/>
        <w:ind w:left="720" w:firstLine="540"/>
        <w:rPr>
          <w:rFonts w:ascii="Book Antiqua" w:hAnsi="Book Antiqua"/>
          <w:color w:val="548DD4"/>
        </w:rPr>
      </w:pPr>
      <w:r>
        <w:rPr>
          <w:rFonts w:ascii="Book Antiqua" w:hAnsi="Book Antiqua"/>
          <w:color w:val="548DD4"/>
        </w:rPr>
        <w:t>Lindsay Olson has contact with Board Chair.  They will call Chris.</w:t>
      </w:r>
    </w:p>
    <w:p w:rsidR="002F4811" w:rsidRDefault="002F4811" w:rsidP="00F675F3">
      <w:pPr>
        <w:spacing w:after="120" w:line="240" w:lineRule="auto"/>
        <w:ind w:left="720" w:firstLine="540"/>
        <w:rPr>
          <w:rFonts w:ascii="Book Antiqua" w:hAnsi="Book Antiqua"/>
        </w:rPr>
      </w:pPr>
      <w:r w:rsidRPr="001858FB">
        <w:rPr>
          <w:rFonts w:ascii="Book Antiqua" w:hAnsi="Book Antiqua"/>
        </w:rPr>
        <w:t>- Herbicide trials, chemical and media updates (Lee or Simon)</w:t>
      </w:r>
    </w:p>
    <w:p w:rsidR="002F4811" w:rsidRPr="00A1548C" w:rsidRDefault="002F4811" w:rsidP="00F675F3">
      <w:pPr>
        <w:spacing w:after="120" w:line="240" w:lineRule="auto"/>
        <w:ind w:left="720" w:firstLine="540"/>
        <w:rPr>
          <w:rFonts w:ascii="Book Antiqua" w:hAnsi="Book Antiqua"/>
          <w:color w:val="548DD4"/>
        </w:rPr>
      </w:pPr>
      <w:r>
        <w:rPr>
          <w:rFonts w:ascii="Book Antiqua" w:hAnsi="Book Antiqua"/>
          <w:color w:val="548DD4"/>
        </w:rPr>
        <w:t>Lee is doing some herbicide trials.  They are going to do foliar spray on Martin Van’s.</w:t>
      </w:r>
    </w:p>
    <w:p w:rsidR="002F4811" w:rsidRDefault="002F4811" w:rsidP="00307EF8">
      <w:pPr>
        <w:spacing w:after="120" w:line="240" w:lineRule="auto"/>
        <w:ind w:left="720" w:firstLine="540"/>
        <w:rPr>
          <w:rFonts w:ascii="Book Antiqua" w:hAnsi="Book Antiqua"/>
        </w:rPr>
      </w:pPr>
      <w:r>
        <w:rPr>
          <w:rFonts w:ascii="Book Antiqua" w:hAnsi="Book Antiqua"/>
        </w:rPr>
        <w:t xml:space="preserve">- 501c3 status update </w:t>
      </w:r>
      <w:r w:rsidRPr="001858FB">
        <w:rPr>
          <w:rFonts w:ascii="Book Antiqua" w:hAnsi="Book Antiqua"/>
        </w:rPr>
        <w:t>(Kathy and Ted)</w:t>
      </w:r>
    </w:p>
    <w:p w:rsidR="002F4811" w:rsidRPr="00A1548C" w:rsidRDefault="002F4811" w:rsidP="00307EF8">
      <w:pPr>
        <w:spacing w:after="120" w:line="240" w:lineRule="auto"/>
        <w:ind w:left="720" w:firstLine="540"/>
        <w:rPr>
          <w:rFonts w:ascii="Book Antiqua" w:hAnsi="Book Antiqua"/>
          <w:color w:val="548DD4"/>
        </w:rPr>
      </w:pPr>
      <w:r>
        <w:rPr>
          <w:rFonts w:ascii="Book Antiqua" w:hAnsi="Book Antiqua"/>
          <w:color w:val="548DD4"/>
        </w:rPr>
        <w:t xml:space="preserve">501c3 application has been submitted.  </w:t>
      </w:r>
    </w:p>
    <w:p w:rsidR="002F4811" w:rsidRDefault="002F4811" w:rsidP="000256CD">
      <w:pPr>
        <w:spacing w:after="120" w:line="240" w:lineRule="auto"/>
        <w:ind w:left="720" w:firstLine="540"/>
        <w:rPr>
          <w:rFonts w:ascii="Book Antiqua" w:hAnsi="Book Antiqua"/>
        </w:rPr>
      </w:pPr>
      <w:r w:rsidRPr="00181ECD">
        <w:rPr>
          <w:rFonts w:ascii="Book Antiqua" w:hAnsi="Book Antiqua"/>
        </w:rPr>
        <w:t>- Communications Intern from UW Stout update (Brittany, Kathy &amp; Chris)</w:t>
      </w:r>
    </w:p>
    <w:p w:rsidR="002F4811" w:rsidRPr="00A1548C" w:rsidRDefault="002F4811" w:rsidP="000256CD">
      <w:pPr>
        <w:spacing w:after="120" w:line="240" w:lineRule="auto"/>
        <w:ind w:left="720" w:firstLine="540"/>
        <w:rPr>
          <w:rFonts w:ascii="Book Antiqua" w:hAnsi="Book Antiqua"/>
          <w:color w:val="548DD4"/>
        </w:rPr>
      </w:pPr>
      <w:r>
        <w:rPr>
          <w:rFonts w:ascii="Book Antiqua" w:hAnsi="Book Antiqua"/>
          <w:color w:val="548DD4"/>
        </w:rPr>
        <w:t>Intern has completed her time with us.</w:t>
      </w:r>
    </w:p>
    <w:p w:rsidR="002F4811" w:rsidRDefault="002F4811" w:rsidP="008C70E6">
      <w:pPr>
        <w:spacing w:after="120" w:line="240" w:lineRule="auto"/>
        <w:ind w:firstLine="720"/>
        <w:rPr>
          <w:rFonts w:ascii="Book Antiqua" w:hAnsi="Book Antiqua"/>
        </w:rPr>
      </w:pPr>
      <w:r w:rsidRPr="001858FB">
        <w:rPr>
          <w:rFonts w:ascii="Book Antiqua" w:hAnsi="Book Antiqua"/>
        </w:rPr>
        <w:t xml:space="preserve">          - Media updates (Leader-Telegram, &amp; DC News) (Kathy)</w:t>
      </w:r>
    </w:p>
    <w:p w:rsidR="002F4811" w:rsidRPr="00A1548C" w:rsidRDefault="002F4811" w:rsidP="00A1548C">
      <w:pPr>
        <w:spacing w:after="120" w:line="240" w:lineRule="auto"/>
        <w:ind w:left="1260" w:firstLine="180"/>
        <w:rPr>
          <w:rFonts w:ascii="Book Antiqua" w:hAnsi="Book Antiqua"/>
          <w:color w:val="548DD4"/>
        </w:rPr>
      </w:pPr>
      <w:r>
        <w:rPr>
          <w:rFonts w:ascii="Book Antiqua" w:hAnsi="Book Antiqua"/>
          <w:color w:val="548DD4"/>
        </w:rPr>
        <w:t xml:space="preserve">Newspaper articles will be about wild chervil and will include announcement </w:t>
      </w:r>
      <w:bookmarkStart w:id="0" w:name="_GoBack"/>
      <w:bookmarkEnd w:id="0"/>
      <w:r>
        <w:rPr>
          <w:rFonts w:ascii="Book Antiqua" w:hAnsi="Book Antiqua"/>
          <w:color w:val="548DD4"/>
        </w:rPr>
        <w:t>about June 11</w:t>
      </w:r>
      <w:r w:rsidRPr="00A1548C">
        <w:rPr>
          <w:rFonts w:ascii="Book Antiqua" w:hAnsi="Book Antiqua"/>
          <w:color w:val="548DD4"/>
          <w:vertAlign w:val="superscript"/>
        </w:rPr>
        <w:t>th</w:t>
      </w:r>
      <w:r>
        <w:rPr>
          <w:rFonts w:ascii="Book Antiqua" w:hAnsi="Book Antiqua"/>
          <w:color w:val="548DD4"/>
        </w:rPr>
        <w:t xml:space="preserve"> invasives tour.</w:t>
      </w:r>
    </w:p>
    <w:p w:rsidR="002F4811" w:rsidRPr="001858FB" w:rsidRDefault="002F4811" w:rsidP="0044422B">
      <w:pPr>
        <w:spacing w:after="120" w:line="240" w:lineRule="auto"/>
        <w:ind w:left="540" w:firstLine="720"/>
        <w:rPr>
          <w:rFonts w:ascii="Book Antiqua" w:hAnsi="Book Antiqua"/>
        </w:rPr>
      </w:pPr>
      <w:r w:rsidRPr="001858FB">
        <w:rPr>
          <w:rFonts w:ascii="Book Antiqua" w:hAnsi="Book Antiqua"/>
        </w:rPr>
        <w:t>- 2015 short and long term goals review (All)</w:t>
      </w:r>
    </w:p>
    <w:p w:rsidR="002F4811" w:rsidRPr="00A1548C" w:rsidRDefault="002F4811" w:rsidP="001B3C11">
      <w:pPr>
        <w:spacing w:after="120" w:line="240" w:lineRule="auto"/>
        <w:ind w:left="1260"/>
        <w:rPr>
          <w:rFonts w:ascii="Book Antiqua" w:hAnsi="Book Antiqua"/>
          <w:color w:val="FF0000"/>
        </w:rPr>
      </w:pPr>
      <w:r w:rsidRPr="001858FB">
        <w:rPr>
          <w:rFonts w:ascii="Book Antiqua" w:hAnsi="Book Antiqua"/>
        </w:rPr>
        <w:t xml:space="preserve">- </w:t>
      </w:r>
      <w:r w:rsidRPr="00A1548C">
        <w:rPr>
          <w:rFonts w:ascii="Book Antiqua" w:hAnsi="Book Antiqua"/>
          <w:color w:val="FF0000"/>
        </w:rPr>
        <w:t>Next meeting wil</w:t>
      </w:r>
      <w:r>
        <w:rPr>
          <w:rFonts w:ascii="Book Antiqua" w:hAnsi="Book Antiqua"/>
          <w:color w:val="FF0000"/>
        </w:rPr>
        <w:t xml:space="preserve">l be, June 17th from 2-4:30 PM </w:t>
      </w:r>
      <w:r w:rsidRPr="00A1548C">
        <w:rPr>
          <w:rFonts w:ascii="Book Antiqua" w:hAnsi="Book Antiqua"/>
          <w:color w:val="FF0000"/>
        </w:rPr>
        <w:t>(All)</w:t>
      </w:r>
    </w:p>
    <w:p w:rsidR="002F4811" w:rsidRPr="00181ECD" w:rsidRDefault="002F4811" w:rsidP="00F76412">
      <w:pPr>
        <w:numPr>
          <w:ilvl w:val="0"/>
          <w:numId w:val="1"/>
        </w:numPr>
        <w:spacing w:after="120"/>
        <w:rPr>
          <w:rFonts w:ascii="Book Antiqua" w:hAnsi="Book Antiqua"/>
          <w:sz w:val="24"/>
          <w:szCs w:val="24"/>
        </w:rPr>
      </w:pPr>
      <w:r w:rsidRPr="00181ECD">
        <w:rPr>
          <w:rFonts w:ascii="Book Antiqua" w:hAnsi="Book Antiqua"/>
          <w:sz w:val="24"/>
          <w:szCs w:val="24"/>
        </w:rPr>
        <w:t>Grant Report (Chris, Chase &amp; Kathy)</w:t>
      </w:r>
    </w:p>
    <w:p w:rsidR="002F4811" w:rsidRDefault="002F4811" w:rsidP="003D5661">
      <w:pPr>
        <w:spacing w:after="120" w:line="240" w:lineRule="auto"/>
        <w:ind w:left="1440"/>
        <w:rPr>
          <w:rFonts w:ascii="Book Antiqua" w:hAnsi="Book Antiqua"/>
        </w:rPr>
      </w:pPr>
      <w:r w:rsidRPr="00181ECD">
        <w:rPr>
          <w:rFonts w:ascii="Book Antiqua" w:hAnsi="Book Antiqua"/>
        </w:rPr>
        <w:t>-</w:t>
      </w:r>
      <w:smartTag w:uri="urn:schemas-microsoft-com:office:smarttags" w:element="City">
        <w:smartTag w:uri="urn:schemas-microsoft-com:office:smarttags" w:element="City">
          <w:r w:rsidRPr="00181ECD">
            <w:rPr>
              <w:rFonts w:ascii="Book Antiqua" w:hAnsi="Book Antiqua"/>
            </w:rPr>
            <w:t>Weed</w:t>
          </w:r>
        </w:smartTag>
        <w:r w:rsidRPr="00181ECD">
          <w:rPr>
            <w:rFonts w:ascii="Book Antiqua" w:hAnsi="Book Antiqua"/>
          </w:rPr>
          <w:t xml:space="preserve"> </w:t>
        </w:r>
        <w:smartTag w:uri="urn:schemas-microsoft-com:office:smarttags" w:element="City">
          <w:r w:rsidRPr="00181ECD">
            <w:rPr>
              <w:rFonts w:ascii="Book Antiqua" w:hAnsi="Book Antiqua"/>
            </w:rPr>
            <w:t>Management</w:t>
          </w:r>
        </w:smartTag>
        <w:r w:rsidRPr="00181ECD">
          <w:rPr>
            <w:rFonts w:ascii="Book Antiqua" w:hAnsi="Book Antiqua"/>
          </w:rPr>
          <w:t xml:space="preserve"> </w:t>
        </w:r>
        <w:smartTag w:uri="urn:schemas-microsoft-com:office:smarttags" w:element="City">
          <w:r w:rsidRPr="00181ECD">
            <w:rPr>
              <w:rFonts w:ascii="Book Antiqua" w:hAnsi="Book Antiqua"/>
            </w:rPr>
            <w:t>Area-Private</w:t>
          </w:r>
        </w:smartTag>
        <w:r w:rsidRPr="00181ECD">
          <w:rPr>
            <w:rFonts w:ascii="Book Antiqua" w:hAnsi="Book Antiqua"/>
          </w:rPr>
          <w:t xml:space="preserve"> </w:t>
        </w:r>
        <w:smartTag w:uri="urn:schemas-microsoft-com:office:smarttags" w:element="City">
          <w:r w:rsidRPr="00181ECD">
            <w:rPr>
              <w:rFonts w:ascii="Book Antiqua" w:hAnsi="Book Antiqua"/>
            </w:rPr>
            <w:t>Forest</w:t>
          </w:r>
        </w:smartTag>
      </w:smartTag>
      <w:r w:rsidRPr="00181ECD">
        <w:rPr>
          <w:rFonts w:ascii="Book Antiqua" w:hAnsi="Book Antiqua"/>
        </w:rPr>
        <w:t xml:space="preserve"> Grant Program </w:t>
      </w:r>
    </w:p>
    <w:p w:rsidR="002F4811" w:rsidRPr="00A1548C" w:rsidRDefault="002F4811" w:rsidP="003D5661">
      <w:pPr>
        <w:spacing w:after="120" w:line="240" w:lineRule="auto"/>
        <w:ind w:left="1440"/>
        <w:rPr>
          <w:rFonts w:ascii="Book Antiqua" w:hAnsi="Book Antiqua"/>
          <w:color w:val="FF0000"/>
        </w:rPr>
      </w:pPr>
      <w:r>
        <w:rPr>
          <w:rFonts w:ascii="Book Antiqua" w:hAnsi="Book Antiqua"/>
          <w:color w:val="548DD4"/>
        </w:rPr>
        <w:t xml:space="preserve">Chris wrote the final grant report.  Had 530 hours in 2 years.  10 different land owners.  Spent $11,000.  </w:t>
      </w:r>
      <w:r w:rsidRPr="00A1548C">
        <w:rPr>
          <w:rFonts w:ascii="Book Antiqua" w:hAnsi="Book Antiqua"/>
          <w:color w:val="FF0000"/>
        </w:rPr>
        <w:t>Kathy will call Linda Luberda to discuss grant funding.</w:t>
      </w:r>
    </w:p>
    <w:p w:rsidR="002F4811" w:rsidRPr="00181ECD" w:rsidRDefault="002F4811" w:rsidP="00AD2A62">
      <w:pPr>
        <w:spacing w:after="120" w:line="240" w:lineRule="auto"/>
        <w:ind w:left="1620" w:hanging="180"/>
        <w:rPr>
          <w:rFonts w:ascii="Book Antiqua" w:hAnsi="Book Antiqua"/>
        </w:rPr>
      </w:pPr>
      <w:r w:rsidRPr="00181ECD">
        <w:rPr>
          <w:rFonts w:ascii="Book Antiqua" w:hAnsi="Book Antiqua"/>
        </w:rPr>
        <w:t xml:space="preserve">- Potential Grant Opportunities Review – Touchstone, WDNR, Xcel Energy, Save our Hills </w:t>
      </w:r>
      <w:smartTag w:uri="urn:schemas-microsoft-com:office:smarttags" w:element="City">
        <w:r w:rsidRPr="00181ECD">
          <w:rPr>
            <w:rFonts w:ascii="Book Antiqua" w:hAnsi="Book Antiqua"/>
          </w:rPr>
          <w:t>Alliance</w:t>
        </w:r>
      </w:smartTag>
      <w:r w:rsidRPr="00181ECD">
        <w:rPr>
          <w:rFonts w:ascii="Book Antiqua" w:hAnsi="Book Antiqua"/>
        </w:rPr>
        <w:t xml:space="preserve"> (All)</w:t>
      </w:r>
    </w:p>
    <w:p w:rsidR="002F4811" w:rsidRPr="00181ECD" w:rsidRDefault="002F4811" w:rsidP="00F76412">
      <w:pPr>
        <w:spacing w:after="120"/>
        <w:ind w:left="1080" w:hanging="720"/>
        <w:rPr>
          <w:rFonts w:ascii="Book Antiqua" w:hAnsi="Book Antiqua"/>
          <w:sz w:val="24"/>
          <w:szCs w:val="24"/>
        </w:rPr>
      </w:pPr>
      <w:r w:rsidRPr="00181ECD">
        <w:rPr>
          <w:rFonts w:ascii="Book Antiqua" w:hAnsi="Book Antiqua"/>
          <w:sz w:val="24"/>
          <w:szCs w:val="24"/>
        </w:rPr>
        <w:t>V.</w:t>
      </w:r>
      <w:r w:rsidRPr="00181ECD">
        <w:rPr>
          <w:rFonts w:ascii="Book Antiqua" w:hAnsi="Book Antiqua"/>
          <w:sz w:val="24"/>
          <w:szCs w:val="24"/>
        </w:rPr>
        <w:tab/>
        <w:t xml:space="preserve">Other (All) </w:t>
      </w:r>
    </w:p>
    <w:p w:rsidR="002F4811" w:rsidRDefault="002F4811" w:rsidP="00A1548C">
      <w:pPr>
        <w:spacing w:after="40" w:line="240" w:lineRule="auto"/>
        <w:ind w:left="1440" w:hanging="1620"/>
        <w:rPr>
          <w:rFonts w:ascii="Book Antiqua" w:hAnsi="Book Antiqua"/>
        </w:rPr>
      </w:pPr>
      <w:r w:rsidRPr="00181ECD">
        <w:rPr>
          <w:rFonts w:ascii="Book Antiqua" w:hAnsi="Book Antiqua"/>
          <w:i/>
          <w:sz w:val="24"/>
          <w:szCs w:val="24"/>
        </w:rPr>
        <w:tab/>
      </w:r>
      <w:r w:rsidRPr="00181ECD">
        <w:rPr>
          <w:rFonts w:ascii="Book Antiqua" w:hAnsi="Book Antiqua"/>
        </w:rPr>
        <w:t>Go over LCIP meeting evaluation: Did we achieve the meeting purpose? What worked? What were the gaps?  Steps to close the gaps?  Discuss action items for next meeting.</w:t>
      </w:r>
    </w:p>
    <w:p w:rsidR="002F4811" w:rsidRPr="00A1548C" w:rsidRDefault="002F4811" w:rsidP="00A1548C">
      <w:pPr>
        <w:spacing w:after="40" w:line="240" w:lineRule="auto"/>
        <w:ind w:left="1440" w:hanging="1620"/>
        <w:rPr>
          <w:rFonts w:ascii="Book Antiqua" w:hAnsi="Book Antiqua"/>
          <w:color w:val="548DD4"/>
        </w:rPr>
      </w:pPr>
      <w:r>
        <w:rPr>
          <w:rFonts w:ascii="Book Antiqua" w:hAnsi="Book Antiqua"/>
        </w:rPr>
        <w:tab/>
      </w:r>
      <w:r>
        <w:rPr>
          <w:rFonts w:ascii="Book Antiqua" w:hAnsi="Book Antiqua"/>
          <w:color w:val="548DD4"/>
        </w:rPr>
        <w:t xml:space="preserve">Evaluation of meeting was 4.626.  Comments included there is a lot to do in the meetings.  Perhaps schedule them for 2 ½ hours.  Hopefully we can get the work spread out to others.  </w:t>
      </w:r>
    </w:p>
    <w:p w:rsidR="002F4811" w:rsidRPr="00A1548C" w:rsidRDefault="002F4811" w:rsidP="00A1548C">
      <w:pPr>
        <w:spacing w:after="40" w:line="240" w:lineRule="auto"/>
        <w:ind w:left="1440" w:hanging="1620"/>
        <w:rPr>
          <w:rFonts w:ascii="Book Antiqua" w:hAnsi="Book Antiqua"/>
          <w:color w:val="548DD4"/>
        </w:rPr>
      </w:pPr>
      <w:r>
        <w:rPr>
          <w:rFonts w:ascii="Book Antiqua" w:hAnsi="Book Antiqua"/>
        </w:rPr>
        <w:tab/>
      </w:r>
    </w:p>
    <w:sectPr w:rsidR="002F4811" w:rsidRPr="00A1548C" w:rsidSect="00AE446E">
      <w:pgSz w:w="12240" w:h="15840"/>
      <w:pgMar w:top="1260" w:right="144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F63DA"/>
    <w:multiLevelType w:val="hybridMultilevel"/>
    <w:tmpl w:val="5A58781E"/>
    <w:lvl w:ilvl="0" w:tplc="8B4EA03A">
      <w:start w:val="1"/>
      <w:numFmt w:val="upperRoman"/>
      <w:lvlText w:val="%1."/>
      <w:lvlJc w:val="left"/>
      <w:pPr>
        <w:tabs>
          <w:tab w:val="num" w:pos="1080"/>
        </w:tabs>
        <w:ind w:left="1080" w:hanging="72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D5032"/>
    <w:rsid w:val="000030AE"/>
    <w:rsid w:val="000256CD"/>
    <w:rsid w:val="000326D8"/>
    <w:rsid w:val="00032DBD"/>
    <w:rsid w:val="00043674"/>
    <w:rsid w:val="00053404"/>
    <w:rsid w:val="0009200D"/>
    <w:rsid w:val="000A1F66"/>
    <w:rsid w:val="000A6099"/>
    <w:rsid w:val="000A703A"/>
    <w:rsid w:val="000B0AC0"/>
    <w:rsid w:val="000B7A98"/>
    <w:rsid w:val="000C12EF"/>
    <w:rsid w:val="0011208F"/>
    <w:rsid w:val="00114CF0"/>
    <w:rsid w:val="0011523B"/>
    <w:rsid w:val="00130029"/>
    <w:rsid w:val="00130A68"/>
    <w:rsid w:val="00134169"/>
    <w:rsid w:val="001367D0"/>
    <w:rsid w:val="00163A35"/>
    <w:rsid w:val="001660B5"/>
    <w:rsid w:val="00181ECD"/>
    <w:rsid w:val="00181F99"/>
    <w:rsid w:val="001858FB"/>
    <w:rsid w:val="00192673"/>
    <w:rsid w:val="001947FF"/>
    <w:rsid w:val="001A33BA"/>
    <w:rsid w:val="001A3C56"/>
    <w:rsid w:val="001B3C11"/>
    <w:rsid w:val="001B751D"/>
    <w:rsid w:val="001C138C"/>
    <w:rsid w:val="001E1117"/>
    <w:rsid w:val="001E7A1F"/>
    <w:rsid w:val="001F3B3F"/>
    <w:rsid w:val="00206554"/>
    <w:rsid w:val="0022220B"/>
    <w:rsid w:val="00223C60"/>
    <w:rsid w:val="00245A89"/>
    <w:rsid w:val="00246A76"/>
    <w:rsid w:val="00255A5C"/>
    <w:rsid w:val="002817B5"/>
    <w:rsid w:val="002A0244"/>
    <w:rsid w:val="002A23EE"/>
    <w:rsid w:val="002B3F55"/>
    <w:rsid w:val="002D4BEA"/>
    <w:rsid w:val="002D5032"/>
    <w:rsid w:val="002E3A3F"/>
    <w:rsid w:val="002F4811"/>
    <w:rsid w:val="00303683"/>
    <w:rsid w:val="00303B51"/>
    <w:rsid w:val="00307EF8"/>
    <w:rsid w:val="003202CE"/>
    <w:rsid w:val="0032255E"/>
    <w:rsid w:val="003346B1"/>
    <w:rsid w:val="00336E41"/>
    <w:rsid w:val="00340D9B"/>
    <w:rsid w:val="00344B57"/>
    <w:rsid w:val="00362390"/>
    <w:rsid w:val="00382E4A"/>
    <w:rsid w:val="003B49D6"/>
    <w:rsid w:val="003B797E"/>
    <w:rsid w:val="003C4EB3"/>
    <w:rsid w:val="003D308B"/>
    <w:rsid w:val="003D5661"/>
    <w:rsid w:val="0040710A"/>
    <w:rsid w:val="004151D7"/>
    <w:rsid w:val="00426C6E"/>
    <w:rsid w:val="00433EFC"/>
    <w:rsid w:val="004417CD"/>
    <w:rsid w:val="0044422B"/>
    <w:rsid w:val="004657E5"/>
    <w:rsid w:val="00483C7C"/>
    <w:rsid w:val="00486B45"/>
    <w:rsid w:val="0049748D"/>
    <w:rsid w:val="004A221B"/>
    <w:rsid w:val="004D2421"/>
    <w:rsid w:val="004E10A3"/>
    <w:rsid w:val="004E50C6"/>
    <w:rsid w:val="004E5F31"/>
    <w:rsid w:val="00505EE0"/>
    <w:rsid w:val="005079DB"/>
    <w:rsid w:val="005136EA"/>
    <w:rsid w:val="00514D3F"/>
    <w:rsid w:val="00526626"/>
    <w:rsid w:val="005432B3"/>
    <w:rsid w:val="005751F4"/>
    <w:rsid w:val="0057715B"/>
    <w:rsid w:val="005E2974"/>
    <w:rsid w:val="005F37E0"/>
    <w:rsid w:val="005F7E94"/>
    <w:rsid w:val="00600A7B"/>
    <w:rsid w:val="006150EB"/>
    <w:rsid w:val="00620E3C"/>
    <w:rsid w:val="00621DA5"/>
    <w:rsid w:val="00660B0B"/>
    <w:rsid w:val="006656B2"/>
    <w:rsid w:val="00674600"/>
    <w:rsid w:val="0067539F"/>
    <w:rsid w:val="00675AD9"/>
    <w:rsid w:val="006803D7"/>
    <w:rsid w:val="00684A6B"/>
    <w:rsid w:val="006906F5"/>
    <w:rsid w:val="006C483A"/>
    <w:rsid w:val="006E2820"/>
    <w:rsid w:val="006F3230"/>
    <w:rsid w:val="006F6707"/>
    <w:rsid w:val="00710DD2"/>
    <w:rsid w:val="00716741"/>
    <w:rsid w:val="007455CB"/>
    <w:rsid w:val="00752D16"/>
    <w:rsid w:val="00756026"/>
    <w:rsid w:val="00784245"/>
    <w:rsid w:val="007B5CB2"/>
    <w:rsid w:val="007F174E"/>
    <w:rsid w:val="007F5588"/>
    <w:rsid w:val="00802904"/>
    <w:rsid w:val="00814ABB"/>
    <w:rsid w:val="00820325"/>
    <w:rsid w:val="0082377E"/>
    <w:rsid w:val="00845669"/>
    <w:rsid w:val="008504D0"/>
    <w:rsid w:val="00857878"/>
    <w:rsid w:val="008617ED"/>
    <w:rsid w:val="00867DF9"/>
    <w:rsid w:val="0089330F"/>
    <w:rsid w:val="008B0884"/>
    <w:rsid w:val="008C70E6"/>
    <w:rsid w:val="008D3440"/>
    <w:rsid w:val="008E479A"/>
    <w:rsid w:val="008F33B8"/>
    <w:rsid w:val="008F5D45"/>
    <w:rsid w:val="00917A6A"/>
    <w:rsid w:val="00935BBC"/>
    <w:rsid w:val="00937E89"/>
    <w:rsid w:val="00950567"/>
    <w:rsid w:val="009579BE"/>
    <w:rsid w:val="00967DEC"/>
    <w:rsid w:val="00985235"/>
    <w:rsid w:val="009B4541"/>
    <w:rsid w:val="009B72A7"/>
    <w:rsid w:val="009B7D3C"/>
    <w:rsid w:val="009C30C8"/>
    <w:rsid w:val="00A1548C"/>
    <w:rsid w:val="00A22940"/>
    <w:rsid w:val="00A3560B"/>
    <w:rsid w:val="00A41689"/>
    <w:rsid w:val="00A46919"/>
    <w:rsid w:val="00A86C34"/>
    <w:rsid w:val="00AA71B0"/>
    <w:rsid w:val="00AD2A62"/>
    <w:rsid w:val="00AD5009"/>
    <w:rsid w:val="00AD6DF2"/>
    <w:rsid w:val="00AE2481"/>
    <w:rsid w:val="00AE446E"/>
    <w:rsid w:val="00AE6D61"/>
    <w:rsid w:val="00AF68E4"/>
    <w:rsid w:val="00B043DA"/>
    <w:rsid w:val="00B07F36"/>
    <w:rsid w:val="00B2192E"/>
    <w:rsid w:val="00B23773"/>
    <w:rsid w:val="00B35899"/>
    <w:rsid w:val="00B42108"/>
    <w:rsid w:val="00B51974"/>
    <w:rsid w:val="00B53BF2"/>
    <w:rsid w:val="00B65B8E"/>
    <w:rsid w:val="00B66A80"/>
    <w:rsid w:val="00B8792D"/>
    <w:rsid w:val="00B93B73"/>
    <w:rsid w:val="00B95D7B"/>
    <w:rsid w:val="00BB27B7"/>
    <w:rsid w:val="00BC2BE8"/>
    <w:rsid w:val="00BC3040"/>
    <w:rsid w:val="00BE18F1"/>
    <w:rsid w:val="00C36013"/>
    <w:rsid w:val="00C44AAC"/>
    <w:rsid w:val="00C61A57"/>
    <w:rsid w:val="00C75952"/>
    <w:rsid w:val="00C805FD"/>
    <w:rsid w:val="00C93CDC"/>
    <w:rsid w:val="00CA2E6B"/>
    <w:rsid w:val="00CA37A8"/>
    <w:rsid w:val="00CB1E6D"/>
    <w:rsid w:val="00D045F8"/>
    <w:rsid w:val="00D161FD"/>
    <w:rsid w:val="00D22076"/>
    <w:rsid w:val="00D27823"/>
    <w:rsid w:val="00D4028B"/>
    <w:rsid w:val="00D556FD"/>
    <w:rsid w:val="00D66851"/>
    <w:rsid w:val="00D73986"/>
    <w:rsid w:val="00D92AA4"/>
    <w:rsid w:val="00D94A7E"/>
    <w:rsid w:val="00DA3EFE"/>
    <w:rsid w:val="00DC2909"/>
    <w:rsid w:val="00DD36F7"/>
    <w:rsid w:val="00DE11B4"/>
    <w:rsid w:val="00DE7FEF"/>
    <w:rsid w:val="00E03E8B"/>
    <w:rsid w:val="00E03FFB"/>
    <w:rsid w:val="00E17A0A"/>
    <w:rsid w:val="00E25C94"/>
    <w:rsid w:val="00E35A9B"/>
    <w:rsid w:val="00E376D5"/>
    <w:rsid w:val="00E47946"/>
    <w:rsid w:val="00E50325"/>
    <w:rsid w:val="00E667B6"/>
    <w:rsid w:val="00E90F8B"/>
    <w:rsid w:val="00E93417"/>
    <w:rsid w:val="00EC74D0"/>
    <w:rsid w:val="00ED3594"/>
    <w:rsid w:val="00EE6E48"/>
    <w:rsid w:val="00F02DD5"/>
    <w:rsid w:val="00F11480"/>
    <w:rsid w:val="00F26F92"/>
    <w:rsid w:val="00F272A4"/>
    <w:rsid w:val="00F40142"/>
    <w:rsid w:val="00F57C63"/>
    <w:rsid w:val="00F67505"/>
    <w:rsid w:val="00F675F3"/>
    <w:rsid w:val="00F75F16"/>
    <w:rsid w:val="00F76412"/>
    <w:rsid w:val="00FA16F6"/>
    <w:rsid w:val="00FB4A2F"/>
    <w:rsid w:val="00FC4A01"/>
    <w:rsid w:val="00FE25E3"/>
    <w:rsid w:val="00FF187D"/>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City"/>
  <w:smartTagType w:namespaceuri="urn:schemas-microsoft-com:office:smarttags" w:name="address"/>
  <w:smartTagType w:namespaceuri="urn:schemas-microsoft-com:office:smarttags" w:name="Street"/>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2AA4"/>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13</TotalTime>
  <Pages>3</Pages>
  <Words>1070</Words>
  <Characters>6105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WCWIPMA Agenda</dc:title>
  <dc:subject/>
  <dc:creator>Emachines</dc:creator>
  <cp:keywords/>
  <dc:description/>
  <cp:lastModifiedBy>cgaetzke</cp:lastModifiedBy>
  <cp:revision>5</cp:revision>
  <cp:lastPrinted>2015-03-19T14:31:00Z</cp:lastPrinted>
  <dcterms:created xsi:type="dcterms:W3CDTF">2015-06-16T03:36:00Z</dcterms:created>
  <dcterms:modified xsi:type="dcterms:W3CDTF">2015-06-16T20:39:00Z</dcterms:modified>
</cp:coreProperties>
</file>